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A03D3" w14:textId="77777777" w:rsidR="00112815" w:rsidRDefault="00112815" w:rsidP="00356E5B">
      <w:pPr>
        <w:spacing w:after="0" w:line="240" w:lineRule="auto"/>
        <w:rPr>
          <w:rFonts w:ascii="National 2" w:hAnsi="National 2"/>
        </w:rPr>
      </w:pPr>
    </w:p>
    <w:p w14:paraId="7980C3D7" w14:textId="77777777" w:rsidR="00B87363" w:rsidRDefault="00B87363" w:rsidP="005D2D8D">
      <w:pPr>
        <w:rPr>
          <w:rFonts w:ascii="National 2" w:hAnsi="National 2"/>
        </w:rPr>
      </w:pPr>
    </w:p>
    <w:p w14:paraId="3456D8CB" w14:textId="360E772E" w:rsidR="00310ACA" w:rsidRDefault="00310ACA" w:rsidP="00310ACA">
      <w:pPr>
        <w:jc w:val="center"/>
        <w:rPr>
          <w:rFonts w:ascii="National 2" w:hAnsi="National 2"/>
        </w:rPr>
      </w:pPr>
      <w:r>
        <w:rPr>
          <w:rFonts w:ascii="National 2" w:hAnsi="National 2"/>
        </w:rPr>
        <w:t>Implementation Science Fundamentals</w:t>
      </w:r>
    </w:p>
    <w:p w14:paraId="479BA930" w14:textId="69C7CE1B" w:rsidR="00310ACA" w:rsidRDefault="00225DF7" w:rsidP="00310ACA">
      <w:pPr>
        <w:spacing w:after="0"/>
        <w:jc w:val="center"/>
        <w:rPr>
          <w:rFonts w:ascii="National 2" w:hAnsi="National 2"/>
        </w:rPr>
      </w:pPr>
      <w:r>
        <w:rPr>
          <w:rFonts w:ascii="National 2" w:hAnsi="National 2"/>
        </w:rPr>
        <w:t xml:space="preserve">September </w:t>
      </w:r>
      <w:r w:rsidR="00192919">
        <w:rPr>
          <w:rFonts w:ascii="National 2" w:hAnsi="National 2"/>
        </w:rPr>
        <w:t>9</w:t>
      </w:r>
      <w:r w:rsidR="0030627A">
        <w:rPr>
          <w:rFonts w:ascii="National 2" w:hAnsi="National 2"/>
        </w:rPr>
        <w:t>, 2026</w:t>
      </w:r>
    </w:p>
    <w:p w14:paraId="09821472" w14:textId="77777777" w:rsidR="000354E8" w:rsidRPr="005A2CFA" w:rsidRDefault="000354E8" w:rsidP="2426F5DC">
      <w:pPr>
        <w:spacing w:after="0"/>
        <w:jc w:val="center"/>
        <w:rPr>
          <w:rFonts w:ascii="National 2" w:hAnsi="National 2"/>
          <w:b/>
          <w:bCs/>
          <w:sz w:val="24"/>
          <w:szCs w:val="24"/>
        </w:rPr>
      </w:pPr>
    </w:p>
    <w:p w14:paraId="146AAFD9" w14:textId="1A8B8CDD" w:rsidR="00292BFA" w:rsidRPr="005A2CFA" w:rsidRDefault="00192919" w:rsidP="2426F5DC">
      <w:pPr>
        <w:jc w:val="center"/>
        <w:rPr>
          <w:rFonts w:ascii="National 2" w:hAnsi="National 2"/>
          <w:b/>
          <w:bCs/>
          <w:i/>
          <w:iCs/>
          <w:color w:val="EE0000"/>
          <w:sz w:val="24"/>
          <w:szCs w:val="24"/>
        </w:rPr>
      </w:pPr>
      <w:r>
        <w:rPr>
          <w:rFonts w:ascii="National 2" w:hAnsi="National 2"/>
          <w:b/>
          <w:bCs/>
          <w:sz w:val="24"/>
          <w:szCs w:val="24"/>
        </w:rPr>
        <w:t>Experimentally Tested Implementation Strategies</w:t>
      </w:r>
      <w:r w:rsidR="00A71F74">
        <w:rPr>
          <w:rFonts w:ascii="National 2" w:hAnsi="National 2"/>
          <w:b/>
          <w:bCs/>
          <w:sz w:val="24"/>
          <w:szCs w:val="24"/>
        </w:rPr>
        <w:t xml:space="preserve"> in Implementation Research</w:t>
      </w:r>
    </w:p>
    <w:p w14:paraId="38B30A57" w14:textId="3BBB4E6C" w:rsidR="00B63A20" w:rsidRDefault="00EA3673" w:rsidP="007E6A4C">
      <w:pPr>
        <w:spacing w:after="0"/>
        <w:jc w:val="center"/>
        <w:rPr>
          <w:rFonts w:ascii="National 2" w:hAnsi="National 2"/>
        </w:rPr>
      </w:pPr>
      <w:r w:rsidRPr="4C6B6807">
        <w:rPr>
          <w:rFonts w:ascii="National 2" w:hAnsi="National 2"/>
        </w:rPr>
        <w:t>Presenter:</w:t>
      </w:r>
    </w:p>
    <w:p w14:paraId="07E452D0" w14:textId="77777777" w:rsidR="00610DBF" w:rsidRPr="007B4DE9" w:rsidRDefault="00610DBF" w:rsidP="007B4DE9">
      <w:pPr>
        <w:spacing w:after="0"/>
        <w:jc w:val="center"/>
        <w:rPr>
          <w:rFonts w:ascii="National 2" w:hAnsi="National 2"/>
        </w:rPr>
      </w:pPr>
    </w:p>
    <w:p w14:paraId="5AD000DA" w14:textId="0501736D" w:rsidR="00B63A20" w:rsidRDefault="00A71F74" w:rsidP="2426F5DC">
      <w:pPr>
        <w:spacing w:after="0"/>
        <w:jc w:val="center"/>
        <w:rPr>
          <w:rFonts w:ascii="National 2" w:hAnsi="National 2"/>
          <w:i/>
          <w:iCs/>
          <w:sz w:val="24"/>
          <w:szCs w:val="24"/>
        </w:rPr>
      </w:pPr>
      <w:proofErr w:type="spellStart"/>
      <w:r>
        <w:rPr>
          <w:rFonts w:ascii="National 2" w:hAnsi="National 2"/>
          <w:i/>
          <w:iCs/>
          <w:sz w:val="24"/>
          <w:szCs w:val="24"/>
        </w:rPr>
        <w:t>LauraEllen</w:t>
      </w:r>
      <w:proofErr w:type="spellEnd"/>
      <w:r>
        <w:rPr>
          <w:rFonts w:ascii="National 2" w:hAnsi="National 2"/>
          <w:i/>
          <w:iCs/>
          <w:sz w:val="24"/>
          <w:szCs w:val="24"/>
        </w:rPr>
        <w:t xml:space="preserve"> Ashcraft, PhD, MSW</w:t>
      </w:r>
    </w:p>
    <w:p w14:paraId="70D64701" w14:textId="56119AFE" w:rsidR="000E35CD" w:rsidRDefault="00FC7C3F" w:rsidP="000E35CD">
      <w:pPr>
        <w:spacing w:after="0"/>
        <w:jc w:val="center"/>
        <w:rPr>
          <w:rFonts w:ascii="National 2" w:hAnsi="National 2"/>
          <w:sz w:val="24"/>
          <w:szCs w:val="24"/>
        </w:rPr>
      </w:pPr>
      <w:r>
        <w:rPr>
          <w:rFonts w:ascii="National 2" w:hAnsi="National 2"/>
          <w:sz w:val="24"/>
          <w:szCs w:val="24"/>
        </w:rPr>
        <w:t>Assistant Professor of Epidemiology</w:t>
      </w:r>
    </w:p>
    <w:p w14:paraId="04265255" w14:textId="3B206E2F" w:rsidR="00FC7C3F" w:rsidRDefault="004E441C" w:rsidP="000E35CD">
      <w:pPr>
        <w:spacing w:after="0"/>
        <w:jc w:val="center"/>
        <w:rPr>
          <w:rFonts w:ascii="National 2" w:hAnsi="National 2"/>
          <w:sz w:val="24"/>
          <w:szCs w:val="24"/>
        </w:rPr>
      </w:pPr>
      <w:r>
        <w:rPr>
          <w:rFonts w:ascii="National 2" w:hAnsi="National 2"/>
          <w:sz w:val="24"/>
          <w:szCs w:val="24"/>
        </w:rPr>
        <w:t>Perelman School of Medicine, University of Pennsylvania</w:t>
      </w:r>
    </w:p>
    <w:p w14:paraId="53A103C1" w14:textId="3E4BCD55" w:rsidR="00B96F44" w:rsidRPr="00CE334C" w:rsidRDefault="00313CFA" w:rsidP="000E35CD">
      <w:pPr>
        <w:spacing w:after="0"/>
        <w:jc w:val="center"/>
        <w:rPr>
          <w:rFonts w:ascii="National 2" w:hAnsi="National 2"/>
          <w:sz w:val="24"/>
          <w:szCs w:val="24"/>
        </w:rPr>
      </w:pPr>
      <w:r w:rsidRPr="00CE334C">
        <w:rPr>
          <w:rFonts w:ascii="National 2" w:hAnsi="National 2"/>
          <w:sz w:val="24"/>
          <w:szCs w:val="24"/>
        </w:rPr>
        <w:t> Associate Director, Dissemination &amp; Implementation Science Core</w:t>
      </w:r>
    </w:p>
    <w:p w14:paraId="4DE1D198" w14:textId="77777777" w:rsidR="00B96F44" w:rsidRPr="00CE334C" w:rsidRDefault="00313CFA" w:rsidP="000E35CD">
      <w:pPr>
        <w:spacing w:after="0"/>
        <w:jc w:val="center"/>
        <w:rPr>
          <w:rFonts w:ascii="National 2" w:hAnsi="National 2"/>
          <w:sz w:val="24"/>
          <w:szCs w:val="24"/>
        </w:rPr>
      </w:pPr>
      <w:r w:rsidRPr="00CE334C">
        <w:rPr>
          <w:rFonts w:ascii="National 2" w:hAnsi="National 2"/>
          <w:sz w:val="24"/>
          <w:szCs w:val="24"/>
        </w:rPr>
        <w:t>Center for Healthcare Evaluation, Research, and Promotion (CHERP)</w:t>
      </w:r>
    </w:p>
    <w:p w14:paraId="76953C13" w14:textId="1DE74F81" w:rsidR="00313CFA" w:rsidRPr="00CE334C" w:rsidRDefault="00313CFA" w:rsidP="000E35CD">
      <w:pPr>
        <w:spacing w:after="0"/>
        <w:jc w:val="center"/>
        <w:rPr>
          <w:rFonts w:ascii="National 2" w:hAnsi="National 2"/>
          <w:sz w:val="24"/>
          <w:szCs w:val="24"/>
        </w:rPr>
      </w:pPr>
      <w:r w:rsidRPr="00CE334C">
        <w:rPr>
          <w:rFonts w:ascii="National 2" w:hAnsi="National 2"/>
          <w:sz w:val="24"/>
          <w:szCs w:val="24"/>
        </w:rPr>
        <w:t xml:space="preserve"> Corporal Michael J. </w:t>
      </w:r>
      <w:proofErr w:type="spellStart"/>
      <w:r w:rsidRPr="00CE334C">
        <w:rPr>
          <w:rFonts w:ascii="National 2" w:hAnsi="National 2"/>
          <w:sz w:val="24"/>
          <w:szCs w:val="24"/>
        </w:rPr>
        <w:t>Crescenz</w:t>
      </w:r>
      <w:proofErr w:type="spellEnd"/>
      <w:r w:rsidRPr="00CE334C">
        <w:rPr>
          <w:rFonts w:ascii="National 2" w:hAnsi="National 2"/>
          <w:sz w:val="24"/>
          <w:szCs w:val="24"/>
        </w:rPr>
        <w:t xml:space="preserve"> VA Medical Center</w:t>
      </w:r>
    </w:p>
    <w:p w14:paraId="13661EFA" w14:textId="67ED1389" w:rsidR="00CE334C" w:rsidRDefault="00CE334C" w:rsidP="000E35CD">
      <w:pPr>
        <w:spacing w:after="0"/>
        <w:jc w:val="center"/>
        <w:rPr>
          <w:rFonts w:ascii="National 2" w:hAnsi="National 2"/>
          <w:sz w:val="24"/>
          <w:szCs w:val="24"/>
        </w:rPr>
      </w:pPr>
      <w:r>
        <w:rPr>
          <w:rFonts w:ascii="National 2" w:hAnsi="National 2"/>
          <w:sz w:val="24"/>
          <w:szCs w:val="24"/>
        </w:rPr>
        <w:t>C</w:t>
      </w:r>
      <w:r w:rsidRPr="00CE334C">
        <w:rPr>
          <w:rFonts w:ascii="National 2" w:hAnsi="National 2"/>
          <w:sz w:val="24"/>
          <w:szCs w:val="24"/>
        </w:rPr>
        <w:t xml:space="preserve">o-founder </w:t>
      </w:r>
      <w:r>
        <w:rPr>
          <w:rFonts w:ascii="National 2" w:hAnsi="National 2"/>
          <w:sz w:val="24"/>
          <w:szCs w:val="24"/>
        </w:rPr>
        <w:t>&amp;</w:t>
      </w:r>
      <w:r w:rsidRPr="00CE334C">
        <w:rPr>
          <w:rFonts w:ascii="National 2" w:hAnsi="National 2"/>
          <w:sz w:val="24"/>
          <w:szCs w:val="24"/>
        </w:rPr>
        <w:t xml:space="preserve"> Director Emeritus</w:t>
      </w:r>
      <w:r>
        <w:rPr>
          <w:rFonts w:ascii="National 2" w:hAnsi="National 2"/>
          <w:sz w:val="24"/>
          <w:szCs w:val="24"/>
        </w:rPr>
        <w:t>,</w:t>
      </w:r>
      <w:r w:rsidRPr="00CE334C">
        <w:rPr>
          <w:rFonts w:ascii="National 2" w:hAnsi="National 2"/>
          <w:sz w:val="24"/>
          <w:szCs w:val="24"/>
        </w:rPr>
        <w:t xml:space="preserve"> Pittsburgh Dissemination &amp; Implementation Science Collaborative</w:t>
      </w:r>
    </w:p>
    <w:p w14:paraId="17D3FBA0" w14:textId="77777777" w:rsidR="008F5BC5" w:rsidRPr="00B96F44" w:rsidRDefault="008F5BC5" w:rsidP="000E35CD">
      <w:pPr>
        <w:spacing w:after="0"/>
        <w:jc w:val="center"/>
        <w:rPr>
          <w:rFonts w:ascii="National 2" w:hAnsi="National 2"/>
          <w:sz w:val="24"/>
          <w:szCs w:val="24"/>
        </w:rPr>
      </w:pPr>
    </w:p>
    <w:p w14:paraId="228D0396" w14:textId="31614E6E" w:rsidR="000E35CD" w:rsidRDefault="000E35CD" w:rsidP="000E35CD">
      <w:pPr>
        <w:spacing w:after="0"/>
        <w:jc w:val="center"/>
        <w:rPr>
          <w:rFonts w:ascii="National 2" w:hAnsi="National 2"/>
          <w:sz w:val="24"/>
          <w:szCs w:val="24"/>
        </w:rPr>
      </w:pPr>
      <w:r>
        <w:rPr>
          <w:rFonts w:ascii="National 2" w:hAnsi="National 2"/>
          <w:sz w:val="24"/>
          <w:szCs w:val="24"/>
        </w:rPr>
        <w:t>*****</w:t>
      </w:r>
    </w:p>
    <w:p w14:paraId="29AC8339" w14:textId="77777777" w:rsidR="000E35CD" w:rsidRPr="000E35CD" w:rsidRDefault="000E35CD" w:rsidP="000E35CD">
      <w:pPr>
        <w:spacing w:after="0"/>
        <w:jc w:val="center"/>
        <w:rPr>
          <w:rFonts w:ascii="National 2" w:hAnsi="National 2"/>
          <w:sz w:val="24"/>
          <w:szCs w:val="24"/>
        </w:rPr>
      </w:pPr>
    </w:p>
    <w:p w14:paraId="2E4F3823" w14:textId="4A7A8F15" w:rsidR="00310ACA" w:rsidRPr="00DD684E" w:rsidRDefault="00310ACA" w:rsidP="00DD684E">
      <w:pPr>
        <w:spacing w:after="0"/>
        <w:jc w:val="center"/>
        <w:rPr>
          <w:rFonts w:ascii="National 2" w:hAnsi="National 2"/>
        </w:rPr>
      </w:pPr>
      <w:r w:rsidRPr="00DD684E">
        <w:rPr>
          <w:rFonts w:ascii="National 2" w:hAnsi="National 2"/>
        </w:rPr>
        <w:t>Hosted by:</w:t>
      </w:r>
    </w:p>
    <w:p w14:paraId="700DE6DA" w14:textId="64938AD9" w:rsidR="00310ACA" w:rsidRPr="00310ACA" w:rsidRDefault="00310ACA" w:rsidP="00310ACA">
      <w:pPr>
        <w:spacing w:after="0"/>
        <w:jc w:val="center"/>
        <w:rPr>
          <w:rFonts w:ascii="National 2" w:hAnsi="National 2"/>
          <w:i/>
          <w:iCs/>
        </w:rPr>
      </w:pPr>
      <w:r w:rsidRPr="00310ACA">
        <w:rPr>
          <w:rFonts w:ascii="National 2" w:hAnsi="National 2"/>
          <w:i/>
          <w:iCs/>
        </w:rPr>
        <w:t>Jeremiah Brown, PhD</w:t>
      </w:r>
    </w:p>
    <w:p w14:paraId="16317FE7" w14:textId="090B65BD" w:rsidR="00310ACA" w:rsidRPr="00310ACA" w:rsidRDefault="00310ACA" w:rsidP="00310ACA">
      <w:pPr>
        <w:spacing w:after="0"/>
        <w:jc w:val="center"/>
        <w:rPr>
          <w:rFonts w:ascii="National 2" w:hAnsi="National 2"/>
          <w:i/>
          <w:iCs/>
        </w:rPr>
      </w:pPr>
      <w:r w:rsidRPr="00310ACA">
        <w:rPr>
          <w:rFonts w:ascii="National 2" w:hAnsi="National 2"/>
          <w:i/>
          <w:iCs/>
        </w:rPr>
        <w:t>Director, Dartmouth Center for Implementation Science</w:t>
      </w:r>
    </w:p>
    <w:p w14:paraId="3146CBE6" w14:textId="7CD66D75" w:rsidR="00310ACA" w:rsidRPr="00310ACA" w:rsidRDefault="00310ACA" w:rsidP="00310ACA">
      <w:pPr>
        <w:spacing w:after="0"/>
        <w:jc w:val="center"/>
        <w:rPr>
          <w:rFonts w:ascii="National 2" w:hAnsi="National 2"/>
          <w:i/>
          <w:iCs/>
        </w:rPr>
      </w:pPr>
    </w:p>
    <w:p w14:paraId="6FADFC62" w14:textId="5B9C708F" w:rsidR="00310ACA" w:rsidRPr="00310ACA" w:rsidRDefault="00310ACA" w:rsidP="00310ACA">
      <w:pPr>
        <w:spacing w:after="0"/>
        <w:jc w:val="center"/>
        <w:rPr>
          <w:rFonts w:ascii="National 2" w:hAnsi="National 2"/>
          <w:i/>
          <w:iCs/>
        </w:rPr>
      </w:pPr>
      <w:r w:rsidRPr="00310ACA">
        <w:rPr>
          <w:rFonts w:ascii="National 2" w:hAnsi="National 2"/>
          <w:i/>
          <w:iCs/>
        </w:rPr>
        <w:t>Kelly Aschbrenner, PhD</w:t>
      </w:r>
    </w:p>
    <w:p w14:paraId="0B4ABF6F" w14:textId="7C6DDC29" w:rsidR="00310ACA" w:rsidRDefault="00310ACA" w:rsidP="00310ACA">
      <w:pPr>
        <w:spacing w:after="0"/>
        <w:jc w:val="center"/>
        <w:rPr>
          <w:rFonts w:ascii="National 2" w:hAnsi="National 2"/>
          <w:i/>
          <w:iCs/>
        </w:rPr>
      </w:pPr>
      <w:r w:rsidRPr="00310ACA">
        <w:rPr>
          <w:rFonts w:ascii="National 2" w:hAnsi="National 2"/>
          <w:i/>
          <w:iCs/>
        </w:rPr>
        <w:t>Co-Director, Dartmouth Center for Implementation Science</w:t>
      </w:r>
    </w:p>
    <w:p w14:paraId="327F670B" w14:textId="77777777" w:rsidR="008627DA" w:rsidRDefault="008627DA" w:rsidP="00310ACA">
      <w:pPr>
        <w:spacing w:after="0"/>
        <w:jc w:val="center"/>
        <w:rPr>
          <w:rFonts w:ascii="National 2" w:hAnsi="National 2"/>
          <w:i/>
          <w:iCs/>
        </w:rPr>
      </w:pPr>
    </w:p>
    <w:p w14:paraId="6A601EAF" w14:textId="77777777" w:rsidR="00902EE6" w:rsidRDefault="00902EE6" w:rsidP="00310ACA">
      <w:pPr>
        <w:spacing w:after="0"/>
        <w:rPr>
          <w:rFonts w:ascii="National 2" w:hAnsi="National 2"/>
        </w:rPr>
      </w:pPr>
    </w:p>
    <w:p w14:paraId="21CB5F5F" w14:textId="4560C7A0" w:rsidR="00310ACA" w:rsidRPr="00310ACA" w:rsidRDefault="00310ACA" w:rsidP="00310ACA">
      <w:pPr>
        <w:spacing w:after="0"/>
        <w:rPr>
          <w:rFonts w:ascii="National 2" w:hAnsi="National 2"/>
          <w:b/>
          <w:bCs/>
        </w:rPr>
      </w:pPr>
      <w:r w:rsidRPr="00310ACA">
        <w:rPr>
          <w:rFonts w:ascii="National 2" w:hAnsi="National 2"/>
          <w:b/>
          <w:bCs/>
        </w:rPr>
        <w:t>Agenda</w:t>
      </w:r>
    </w:p>
    <w:p w14:paraId="2B57AA61" w14:textId="77777777" w:rsidR="00310ACA" w:rsidRDefault="00310ACA" w:rsidP="00EA3673">
      <w:pPr>
        <w:spacing w:after="0"/>
        <w:rPr>
          <w:rFonts w:ascii="National 2" w:hAnsi="National 2"/>
        </w:rPr>
      </w:pPr>
    </w:p>
    <w:p w14:paraId="242F521C" w14:textId="77777777" w:rsidR="00292BFA" w:rsidRDefault="00310ACA" w:rsidP="00292BFA">
      <w:pPr>
        <w:rPr>
          <w:rFonts w:ascii="National 2" w:hAnsi="National 2"/>
        </w:rPr>
      </w:pPr>
      <w:r w:rsidRPr="007D4A42">
        <w:rPr>
          <w:rFonts w:ascii="National 2" w:hAnsi="National 2"/>
          <w:b/>
          <w:bCs/>
        </w:rPr>
        <w:t>12:00 – 12:45PM:</w:t>
      </w:r>
      <w:r>
        <w:rPr>
          <w:rFonts w:ascii="National 2" w:hAnsi="National 2"/>
        </w:rPr>
        <w:t xml:space="preserve"> </w:t>
      </w:r>
    </w:p>
    <w:p w14:paraId="0ADC6E1E" w14:textId="47ECF6F5" w:rsidR="00310ACA" w:rsidRPr="002370D2" w:rsidRDefault="00EA3673" w:rsidP="00292BFA">
      <w:pPr>
        <w:rPr>
          <w:rFonts w:ascii="National 2" w:hAnsi="National 2"/>
          <w:i/>
          <w:iCs/>
          <w:color w:val="EE0000"/>
        </w:rPr>
      </w:pPr>
      <w:r>
        <w:rPr>
          <w:rFonts w:ascii="National 2" w:hAnsi="National 2"/>
        </w:rPr>
        <w:t>Presentation from</w:t>
      </w:r>
      <w:r w:rsidR="00DD684E">
        <w:rPr>
          <w:rFonts w:ascii="National 2" w:hAnsi="National 2"/>
        </w:rPr>
        <w:t xml:space="preserve"> </w:t>
      </w:r>
      <w:proofErr w:type="spellStart"/>
      <w:r w:rsidR="00DE6F5F">
        <w:rPr>
          <w:rFonts w:ascii="National 2" w:hAnsi="National 2"/>
        </w:rPr>
        <w:t>LauraEllen</w:t>
      </w:r>
      <w:proofErr w:type="spellEnd"/>
      <w:r w:rsidR="00DE6F5F">
        <w:rPr>
          <w:rFonts w:ascii="National 2" w:hAnsi="National 2"/>
        </w:rPr>
        <w:t xml:space="preserve"> Ashcraft, PhD, MSW</w:t>
      </w:r>
      <w:r w:rsidR="00A15A79">
        <w:rPr>
          <w:rFonts w:ascii="National 2" w:hAnsi="National 2"/>
        </w:rPr>
        <w:t xml:space="preserve"> </w:t>
      </w:r>
      <w:r w:rsidR="00DD684E">
        <w:rPr>
          <w:rFonts w:ascii="National 2" w:hAnsi="National 2"/>
        </w:rPr>
        <w:t xml:space="preserve">on </w:t>
      </w:r>
      <w:r w:rsidR="00DE6F5F">
        <w:rPr>
          <w:rFonts w:ascii="National 2" w:hAnsi="National 2"/>
        </w:rPr>
        <w:t>Experimentally Tested Implementation Strategies</w:t>
      </w:r>
      <w:r w:rsidR="00770606">
        <w:rPr>
          <w:rFonts w:ascii="National 2" w:hAnsi="National 2"/>
        </w:rPr>
        <w:t xml:space="preserve"> in</w:t>
      </w:r>
      <w:r w:rsidR="00D00508">
        <w:rPr>
          <w:rFonts w:ascii="National 2" w:hAnsi="National 2"/>
        </w:rPr>
        <w:t xml:space="preserve"> Implementation Research </w:t>
      </w:r>
    </w:p>
    <w:p w14:paraId="15DAE77C" w14:textId="77777777" w:rsidR="00EA3673" w:rsidRPr="00EA3673" w:rsidRDefault="00310ACA" w:rsidP="00EA3673">
      <w:pPr>
        <w:rPr>
          <w:rFonts w:ascii="National 2" w:hAnsi="National 2"/>
          <w:b/>
          <w:bCs/>
        </w:rPr>
      </w:pPr>
      <w:r w:rsidRPr="007D4A42">
        <w:rPr>
          <w:rFonts w:ascii="National 2" w:hAnsi="National 2"/>
          <w:b/>
          <w:bCs/>
        </w:rPr>
        <w:t>12:45 – 1:00PM:</w:t>
      </w:r>
      <w:r w:rsidRPr="00EA3673">
        <w:rPr>
          <w:rFonts w:ascii="National 2" w:hAnsi="National 2"/>
          <w:b/>
          <w:bCs/>
        </w:rPr>
        <w:t xml:space="preserve"> </w:t>
      </w:r>
    </w:p>
    <w:p w14:paraId="4118899C" w14:textId="7FC61070" w:rsidR="003E5E25" w:rsidRPr="000E35CD" w:rsidRDefault="00310ACA" w:rsidP="000E35CD">
      <w:pPr>
        <w:spacing w:after="0"/>
        <w:rPr>
          <w:rFonts w:ascii="National 2" w:hAnsi="National 2"/>
        </w:rPr>
      </w:pPr>
      <w:r>
        <w:rPr>
          <w:rFonts w:ascii="National 2" w:hAnsi="National 2"/>
        </w:rPr>
        <w:t xml:space="preserve">Audience </w:t>
      </w:r>
      <w:r w:rsidR="007D4A42">
        <w:rPr>
          <w:rFonts w:ascii="National 2" w:hAnsi="National 2"/>
        </w:rPr>
        <w:t>q</w:t>
      </w:r>
      <w:r>
        <w:rPr>
          <w:rFonts w:ascii="National 2" w:hAnsi="National 2"/>
        </w:rPr>
        <w:t xml:space="preserve">uestions </w:t>
      </w:r>
      <w:r w:rsidR="007D4A42">
        <w:rPr>
          <w:rFonts w:ascii="National 2" w:hAnsi="National 2"/>
        </w:rPr>
        <w:t xml:space="preserve">for the </w:t>
      </w:r>
      <w:r w:rsidR="00EA3673">
        <w:rPr>
          <w:rFonts w:ascii="National 2" w:hAnsi="National 2"/>
        </w:rPr>
        <w:t>presenter,</w:t>
      </w:r>
      <w:r w:rsidR="007D4A42">
        <w:rPr>
          <w:rFonts w:ascii="National 2" w:hAnsi="National 2"/>
        </w:rPr>
        <w:t xml:space="preserve"> </w:t>
      </w:r>
      <w:r>
        <w:rPr>
          <w:rFonts w:ascii="National 2" w:hAnsi="National 2"/>
        </w:rPr>
        <w:t>moderated by Dr. Aschbrenner</w:t>
      </w:r>
      <w:r w:rsidR="00770606">
        <w:rPr>
          <w:rFonts w:ascii="National 2" w:hAnsi="National 2"/>
        </w:rPr>
        <w:t xml:space="preserve"> </w:t>
      </w:r>
    </w:p>
    <w:sectPr w:rsidR="003E5E25" w:rsidRPr="000E35CD" w:rsidSect="00C71177">
      <w:headerReference w:type="default" r:id="rId11"/>
      <w:pgSz w:w="12240" w:h="15840"/>
      <w:pgMar w:top="20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B6547" w14:textId="77777777" w:rsidR="0017080C" w:rsidRDefault="0017080C" w:rsidP="003E5E25">
      <w:pPr>
        <w:spacing w:after="0" w:line="240" w:lineRule="auto"/>
      </w:pPr>
      <w:r>
        <w:separator/>
      </w:r>
    </w:p>
  </w:endnote>
  <w:endnote w:type="continuationSeparator" w:id="0">
    <w:p w14:paraId="56BEDF13" w14:textId="77777777" w:rsidR="0017080C" w:rsidRDefault="0017080C" w:rsidP="003E5E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ational 2">
    <w:altName w:val="Calibri"/>
    <w:panose1 w:val="00000000000000000000"/>
    <w:charset w:val="4D"/>
    <w:family w:val="swiss"/>
    <w:notTrueType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904DD" w14:textId="77777777" w:rsidR="0017080C" w:rsidRDefault="0017080C" w:rsidP="003E5E25">
      <w:pPr>
        <w:spacing w:after="0" w:line="240" w:lineRule="auto"/>
      </w:pPr>
      <w:r>
        <w:separator/>
      </w:r>
    </w:p>
  </w:footnote>
  <w:footnote w:type="continuationSeparator" w:id="0">
    <w:p w14:paraId="51D12827" w14:textId="77777777" w:rsidR="0017080C" w:rsidRDefault="0017080C" w:rsidP="003E5E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EDA1F" w14:textId="77777777" w:rsidR="00C00E9F" w:rsidRPr="00C00E9F" w:rsidRDefault="00C00E9F" w:rsidP="00C00E9F">
    <w:pPr>
      <w:pStyle w:val="Header"/>
      <w:jc w:val="center"/>
    </w:pPr>
    <w:r>
      <w:rPr>
        <w:noProof/>
      </w:rPr>
      <w:drawing>
        <wp:inline distT="0" distB="0" distL="0" distR="0" wp14:anchorId="1CF34301" wp14:editId="3B5E4D50">
          <wp:extent cx="4979670" cy="828349"/>
          <wp:effectExtent l="0" t="0" r="0" b="0"/>
          <wp:docPr id="48367582" name="Picture 7" descr="A black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367582" name="Picture 7" descr="A black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94837" cy="8308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63077"/>
    <w:multiLevelType w:val="multilevel"/>
    <w:tmpl w:val="EE62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D7CE9"/>
    <w:multiLevelType w:val="multilevel"/>
    <w:tmpl w:val="F9BC3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A6D1F"/>
    <w:multiLevelType w:val="multilevel"/>
    <w:tmpl w:val="2D403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6621107">
    <w:abstractNumId w:val="1"/>
  </w:num>
  <w:num w:numId="2" w16cid:durableId="1661034619">
    <w:abstractNumId w:val="0"/>
  </w:num>
  <w:num w:numId="3" w16cid:durableId="1786776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ACA"/>
    <w:rsid w:val="00012B4E"/>
    <w:rsid w:val="00012C1A"/>
    <w:rsid w:val="0001517D"/>
    <w:rsid w:val="000174CF"/>
    <w:rsid w:val="00027100"/>
    <w:rsid w:val="000354E8"/>
    <w:rsid w:val="00047020"/>
    <w:rsid w:val="0005652D"/>
    <w:rsid w:val="00062C6D"/>
    <w:rsid w:val="00071F6C"/>
    <w:rsid w:val="00081B9D"/>
    <w:rsid w:val="000832B5"/>
    <w:rsid w:val="00096DFC"/>
    <w:rsid w:val="000B4C43"/>
    <w:rsid w:val="000E35CD"/>
    <w:rsid w:val="000F3746"/>
    <w:rsid w:val="000F7D0A"/>
    <w:rsid w:val="00112815"/>
    <w:rsid w:val="0013112D"/>
    <w:rsid w:val="001335DF"/>
    <w:rsid w:val="001543AC"/>
    <w:rsid w:val="001559E8"/>
    <w:rsid w:val="0017080C"/>
    <w:rsid w:val="0018053F"/>
    <w:rsid w:val="00192919"/>
    <w:rsid w:val="001A4EB6"/>
    <w:rsid w:val="001B490E"/>
    <w:rsid w:val="00213D33"/>
    <w:rsid w:val="00225DF7"/>
    <w:rsid w:val="00227B84"/>
    <w:rsid w:val="002370D2"/>
    <w:rsid w:val="00271333"/>
    <w:rsid w:val="00286033"/>
    <w:rsid w:val="00286378"/>
    <w:rsid w:val="00292BFA"/>
    <w:rsid w:val="002B05B7"/>
    <w:rsid w:val="002B5EB1"/>
    <w:rsid w:val="002D4E1A"/>
    <w:rsid w:val="002E789B"/>
    <w:rsid w:val="0030116A"/>
    <w:rsid w:val="0030627A"/>
    <w:rsid w:val="00310ACA"/>
    <w:rsid w:val="00313CFA"/>
    <w:rsid w:val="00322629"/>
    <w:rsid w:val="003408D5"/>
    <w:rsid w:val="00346603"/>
    <w:rsid w:val="00356E5B"/>
    <w:rsid w:val="00366379"/>
    <w:rsid w:val="003930AE"/>
    <w:rsid w:val="003C7C47"/>
    <w:rsid w:val="003E5E25"/>
    <w:rsid w:val="004007ED"/>
    <w:rsid w:val="00414949"/>
    <w:rsid w:val="0045217D"/>
    <w:rsid w:val="004641EB"/>
    <w:rsid w:val="004749B5"/>
    <w:rsid w:val="004E441C"/>
    <w:rsid w:val="004E59AB"/>
    <w:rsid w:val="0051050A"/>
    <w:rsid w:val="005152F0"/>
    <w:rsid w:val="005202F6"/>
    <w:rsid w:val="005A2CFA"/>
    <w:rsid w:val="005D13AB"/>
    <w:rsid w:val="005D2D8D"/>
    <w:rsid w:val="005E1F1F"/>
    <w:rsid w:val="005E2BE1"/>
    <w:rsid w:val="005E46FD"/>
    <w:rsid w:val="005F6DEE"/>
    <w:rsid w:val="0060630D"/>
    <w:rsid w:val="00610DBF"/>
    <w:rsid w:val="006159F4"/>
    <w:rsid w:val="006332E2"/>
    <w:rsid w:val="00636DA5"/>
    <w:rsid w:val="0063711F"/>
    <w:rsid w:val="00656A55"/>
    <w:rsid w:val="00690B71"/>
    <w:rsid w:val="006B7954"/>
    <w:rsid w:val="006D5D81"/>
    <w:rsid w:val="00713F06"/>
    <w:rsid w:val="00716C7D"/>
    <w:rsid w:val="00734871"/>
    <w:rsid w:val="00755A19"/>
    <w:rsid w:val="0076433A"/>
    <w:rsid w:val="00770606"/>
    <w:rsid w:val="007739E2"/>
    <w:rsid w:val="007915E3"/>
    <w:rsid w:val="00791B71"/>
    <w:rsid w:val="00791DD1"/>
    <w:rsid w:val="00794221"/>
    <w:rsid w:val="007B4DE9"/>
    <w:rsid w:val="007B63CB"/>
    <w:rsid w:val="007D4A42"/>
    <w:rsid w:val="007E57B0"/>
    <w:rsid w:val="007E6A4C"/>
    <w:rsid w:val="00802146"/>
    <w:rsid w:val="00827C61"/>
    <w:rsid w:val="00846296"/>
    <w:rsid w:val="008627DA"/>
    <w:rsid w:val="008B454A"/>
    <w:rsid w:val="008C12C0"/>
    <w:rsid w:val="008C77AB"/>
    <w:rsid w:val="008F5BC5"/>
    <w:rsid w:val="00902B70"/>
    <w:rsid w:val="00902EE6"/>
    <w:rsid w:val="009177F3"/>
    <w:rsid w:val="00930AB0"/>
    <w:rsid w:val="00934DBF"/>
    <w:rsid w:val="00936DDC"/>
    <w:rsid w:val="00943971"/>
    <w:rsid w:val="00947362"/>
    <w:rsid w:val="0095160D"/>
    <w:rsid w:val="00957129"/>
    <w:rsid w:val="00957CE0"/>
    <w:rsid w:val="00973A2B"/>
    <w:rsid w:val="00975013"/>
    <w:rsid w:val="009863BC"/>
    <w:rsid w:val="009872A2"/>
    <w:rsid w:val="009B1F6C"/>
    <w:rsid w:val="009B3AAD"/>
    <w:rsid w:val="009B56AD"/>
    <w:rsid w:val="009D2675"/>
    <w:rsid w:val="00A062AA"/>
    <w:rsid w:val="00A15A79"/>
    <w:rsid w:val="00A36129"/>
    <w:rsid w:val="00A513E7"/>
    <w:rsid w:val="00A71579"/>
    <w:rsid w:val="00A71F74"/>
    <w:rsid w:val="00AD7E54"/>
    <w:rsid w:val="00B1083E"/>
    <w:rsid w:val="00B40218"/>
    <w:rsid w:val="00B436EF"/>
    <w:rsid w:val="00B566E9"/>
    <w:rsid w:val="00B57714"/>
    <w:rsid w:val="00B63A20"/>
    <w:rsid w:val="00B67369"/>
    <w:rsid w:val="00B67C0D"/>
    <w:rsid w:val="00B800F5"/>
    <w:rsid w:val="00B87363"/>
    <w:rsid w:val="00B96F44"/>
    <w:rsid w:val="00BA4884"/>
    <w:rsid w:val="00BF3895"/>
    <w:rsid w:val="00C00E9F"/>
    <w:rsid w:val="00C04732"/>
    <w:rsid w:val="00C06A8C"/>
    <w:rsid w:val="00C148DE"/>
    <w:rsid w:val="00C17CAE"/>
    <w:rsid w:val="00C243F5"/>
    <w:rsid w:val="00C45B17"/>
    <w:rsid w:val="00C555F6"/>
    <w:rsid w:val="00C71177"/>
    <w:rsid w:val="00C868CF"/>
    <w:rsid w:val="00C91C26"/>
    <w:rsid w:val="00C9598E"/>
    <w:rsid w:val="00CB3846"/>
    <w:rsid w:val="00CC5D8E"/>
    <w:rsid w:val="00CE1F4F"/>
    <w:rsid w:val="00CE334C"/>
    <w:rsid w:val="00CF7176"/>
    <w:rsid w:val="00D00508"/>
    <w:rsid w:val="00D06AC8"/>
    <w:rsid w:val="00D23EB8"/>
    <w:rsid w:val="00D26B89"/>
    <w:rsid w:val="00D3012D"/>
    <w:rsid w:val="00D514B7"/>
    <w:rsid w:val="00D52852"/>
    <w:rsid w:val="00D7185B"/>
    <w:rsid w:val="00D832E2"/>
    <w:rsid w:val="00DA2F9E"/>
    <w:rsid w:val="00DD684E"/>
    <w:rsid w:val="00DE6F5F"/>
    <w:rsid w:val="00DF2FF1"/>
    <w:rsid w:val="00DF5A7B"/>
    <w:rsid w:val="00E400D9"/>
    <w:rsid w:val="00E4143D"/>
    <w:rsid w:val="00E44A2F"/>
    <w:rsid w:val="00E927EE"/>
    <w:rsid w:val="00E97181"/>
    <w:rsid w:val="00EA157D"/>
    <w:rsid w:val="00EA2602"/>
    <w:rsid w:val="00EA3673"/>
    <w:rsid w:val="00EA7A60"/>
    <w:rsid w:val="00ED4ABB"/>
    <w:rsid w:val="00EE0582"/>
    <w:rsid w:val="00F24366"/>
    <w:rsid w:val="00F3299A"/>
    <w:rsid w:val="00F34718"/>
    <w:rsid w:val="00F355EA"/>
    <w:rsid w:val="00F363DC"/>
    <w:rsid w:val="00F43D35"/>
    <w:rsid w:val="00F446AA"/>
    <w:rsid w:val="00F448F7"/>
    <w:rsid w:val="00F629D0"/>
    <w:rsid w:val="00F64F9F"/>
    <w:rsid w:val="00F83648"/>
    <w:rsid w:val="00F8570F"/>
    <w:rsid w:val="00FC7C3F"/>
    <w:rsid w:val="00FD6F11"/>
    <w:rsid w:val="00FE52ED"/>
    <w:rsid w:val="00FF312D"/>
    <w:rsid w:val="00FF5EFB"/>
    <w:rsid w:val="03C8BC65"/>
    <w:rsid w:val="06AEDD9A"/>
    <w:rsid w:val="07405774"/>
    <w:rsid w:val="096449FE"/>
    <w:rsid w:val="1BF43777"/>
    <w:rsid w:val="2426F5DC"/>
    <w:rsid w:val="24462C33"/>
    <w:rsid w:val="3128D62F"/>
    <w:rsid w:val="4C6B6807"/>
    <w:rsid w:val="54AE828D"/>
    <w:rsid w:val="593D0484"/>
    <w:rsid w:val="598A029F"/>
    <w:rsid w:val="60547196"/>
    <w:rsid w:val="76EA84C0"/>
    <w:rsid w:val="7A0E8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C5CF22"/>
  <w15:chartTrackingRefBased/>
  <w15:docId w15:val="{9BB769B9-1A96-4676-A55B-850C1ADB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B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5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5E25"/>
  </w:style>
  <w:style w:type="paragraph" w:styleId="Footer">
    <w:name w:val="footer"/>
    <w:basedOn w:val="Normal"/>
    <w:link w:val="FooterChar"/>
    <w:uiPriority w:val="99"/>
    <w:unhideWhenUsed/>
    <w:rsid w:val="003E5E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5E25"/>
  </w:style>
  <w:style w:type="character" w:styleId="Hyperlink">
    <w:name w:val="Hyperlink"/>
    <w:basedOn w:val="DefaultParagraphFont"/>
    <w:uiPriority w:val="99"/>
    <w:unhideWhenUsed/>
    <w:rsid w:val="000565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52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FE52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0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95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0076q8\Documents\Custom%20Office%20Templates\DCIS%20Letterhead%20Templat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2eb3149-77f4-42e7-ac81-8a99548071cb" xsi:nil="true"/>
    <lcf76f155ced4ddcb4097134ff3c332f xmlns="536455d1-6168-41e5-9622-0f388c9350a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D2E34A6C386343A678EE6CEF31A8B8" ma:contentTypeVersion="11" ma:contentTypeDescription="Create a new document." ma:contentTypeScope="" ma:versionID="e8dad9f02a08b50f97038ce14214d841">
  <xsd:schema xmlns:xsd="http://www.w3.org/2001/XMLSchema" xmlns:xs="http://www.w3.org/2001/XMLSchema" xmlns:p="http://schemas.microsoft.com/office/2006/metadata/properties" xmlns:ns2="536455d1-6168-41e5-9622-0f388c9350a7" xmlns:ns3="82eb3149-77f4-42e7-ac81-8a99548071cb" targetNamespace="http://schemas.microsoft.com/office/2006/metadata/properties" ma:root="true" ma:fieldsID="075951d22a2443277d7bbfed843e9f52" ns2:_="" ns3:_="">
    <xsd:import namespace="536455d1-6168-41e5-9622-0f388c9350a7"/>
    <xsd:import namespace="82eb3149-77f4-42e7-ac81-8a99548071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455d1-6168-41e5-9622-0f388c9350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8877a1d-e0fc-498e-9a76-01c7036177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b3149-77f4-42e7-ac81-8a99548071c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b44dd6b-5f29-47eb-8f9e-d219c25ca4e4}" ma:internalName="TaxCatchAll" ma:showField="CatchAllData" ma:web="82eb3149-77f4-42e7-ac81-8a99548071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4EF731-3639-4DF8-A5DF-DB8099E90DF6}">
  <ds:schemaRefs>
    <ds:schemaRef ds:uri="http://schemas.microsoft.com/office/2006/metadata/properties"/>
    <ds:schemaRef ds:uri="http://schemas.microsoft.com/office/infopath/2007/PartnerControls"/>
    <ds:schemaRef ds:uri="82eb3149-77f4-42e7-ac81-8a99548071cb"/>
    <ds:schemaRef ds:uri="536455d1-6168-41e5-9622-0f388c9350a7"/>
  </ds:schemaRefs>
</ds:datastoreItem>
</file>

<file path=customXml/itemProps2.xml><?xml version="1.0" encoding="utf-8"?>
<ds:datastoreItem xmlns:ds="http://schemas.openxmlformats.org/officeDocument/2006/customXml" ds:itemID="{9F5EC4E4-85D4-4527-AB03-6BA2EEC91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6455d1-6168-41e5-9622-0f388c9350a7"/>
    <ds:schemaRef ds:uri="82eb3149-77f4-42e7-ac81-8a99548071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462BCE-F567-4FF0-84E0-8E807902FE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C346672-5E27-4F84-862F-70C89ED70F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DCIS Letterhead Template.dotm</Template>
  <TotalTime>0</TotalTime>
  <Pages>1</Pages>
  <Words>110</Words>
  <Characters>845</Characters>
  <Application>Microsoft Office Word</Application>
  <DocSecurity>0</DocSecurity>
  <Lines>7</Lines>
  <Paragraphs>1</Paragraphs>
  <ScaleCrop>false</ScaleCrop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G. Shaw</dc:creator>
  <cp:keywords/>
  <dc:description/>
  <cp:lastModifiedBy>Roy E. Byington</cp:lastModifiedBy>
  <cp:revision>2</cp:revision>
  <cp:lastPrinted>2025-11-05T00:24:00Z</cp:lastPrinted>
  <dcterms:created xsi:type="dcterms:W3CDTF">2026-08-07T14:32:00Z</dcterms:created>
  <dcterms:modified xsi:type="dcterms:W3CDTF">2026-08-07T14:32:00Z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0x0101002CD2E34A6C386343A678EE6CEF31A8B8</vt:lpwstr>
  </property>
  <property fmtid="{D5CDD505-2E9C-101B-9397-08002B2CF9AE}" pid="3" name="MediaServiceImageTags">
    <vt:lpwstr/>
  </property>
  <property fmtid="{D5CDD505-2E9C-101B-9397-08002B2CF9AE}" pid="4" name="GrammarlyDocumentId">
    <vt:lpwstr>71a8ab72-743a-467b-b3ca-31715da194be</vt:lpwstr>
  </property>
</Properties>
</file>